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3DE75EB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>JUDEȚUL _______</w:t>
      </w:r>
      <w:bookmarkStart w:id="0" w:name="_GoBack"/>
      <w:bookmarkEnd w:id="0"/>
      <w:r w:rsidR="002C5B41">
        <w:rPr>
          <w:rFonts w:ascii="Times New Roman" w:hAnsi="Times New Roman" w:cs="Times New Roman"/>
          <w:b/>
          <w:color w:val="217B3D"/>
          <w:sz w:val="32"/>
        </w:rPr>
        <w:t>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f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5BEBF" w14:textId="77777777" w:rsidR="00A00D48" w:rsidRDefault="00A00D48" w:rsidP="00C67FD8">
      <w:pPr>
        <w:spacing w:after="0" w:line="240" w:lineRule="auto"/>
      </w:pPr>
      <w:r>
        <w:separator/>
      </w:r>
    </w:p>
  </w:endnote>
  <w:endnote w:type="continuationSeparator" w:id="0">
    <w:p w14:paraId="2247D23B" w14:textId="77777777" w:rsidR="00A00D48" w:rsidRDefault="00A00D48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D34ED" w14:textId="77777777" w:rsidR="00A00D48" w:rsidRDefault="00A00D48" w:rsidP="00C67FD8">
      <w:pPr>
        <w:spacing w:after="0" w:line="240" w:lineRule="auto"/>
      </w:pPr>
      <w:r>
        <w:separator/>
      </w:r>
    </w:p>
  </w:footnote>
  <w:footnote w:type="continuationSeparator" w:id="0">
    <w:p w14:paraId="183D28A7" w14:textId="77777777" w:rsidR="00A00D48" w:rsidRDefault="00A00D48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A00D48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A00D48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A00D48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30705"/>
    <w:rsid w:val="009A03DF"/>
    <w:rsid w:val="009D2CA0"/>
    <w:rsid w:val="009E0C68"/>
    <w:rsid w:val="00A00D4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6C17C-4523-486D-AAF7-3CD9EC86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153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2019-08-26T06:50:00Z</dcterms:created>
  <dcterms:modified xsi:type="dcterms:W3CDTF">2019-08-26T06:50:00Z</dcterms:modified>
</cp:coreProperties>
</file>